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FB6" w:rsidRPr="00496FB6" w:rsidRDefault="00496FB6" w:rsidP="00496FB6">
      <w:pPr>
        <w:rPr>
          <w:rFonts w:ascii="Calibri" w:eastAsia="Times New Roman" w:hAnsi="Calibri" w:cs="Times New Roman"/>
          <w:lang w:eastAsia="en-CA"/>
        </w:rPr>
      </w:pPr>
      <w:r w:rsidRPr="00496FB6">
        <w:rPr>
          <w:rFonts w:ascii="Calibri" w:eastAsia="Times New Roman" w:hAnsi="Calibri" w:cs="Times New Roman"/>
          <w:lang w:eastAsia="en-CA"/>
        </w:rPr>
        <w:t>Name: __________</w:t>
      </w:r>
      <w:r w:rsidR="00BD3762">
        <w:rPr>
          <w:rFonts w:ascii="Calibri" w:eastAsia="Times New Roman" w:hAnsi="Calibri" w:cs="Times New Roman"/>
          <w:lang w:eastAsia="en-CA"/>
        </w:rPr>
        <w:t>____________________</w:t>
      </w:r>
      <w:r w:rsidRPr="00496FB6">
        <w:rPr>
          <w:rFonts w:ascii="Calibri" w:eastAsia="Times New Roman" w:hAnsi="Calibri" w:cs="Times New Roman"/>
          <w:lang w:eastAsia="en-CA"/>
        </w:rPr>
        <w:t>____</w:t>
      </w:r>
    </w:p>
    <w:p w:rsidR="00496FB6" w:rsidRPr="00496FB6" w:rsidRDefault="00496FB6" w:rsidP="00496FB6">
      <w:pPr>
        <w:jc w:val="center"/>
        <w:rPr>
          <w:rFonts w:ascii="Kristen ITC" w:eastAsia="Times New Roman" w:hAnsi="Kristen ITC" w:cs="Times New Roman"/>
          <w:b/>
          <w:sz w:val="36"/>
          <w:lang w:eastAsia="en-CA"/>
        </w:rPr>
      </w:pPr>
      <w:r w:rsidRPr="00496FB6">
        <w:rPr>
          <w:rFonts w:ascii="Kristen ITC" w:eastAsia="Times New Roman" w:hAnsi="Kristen ITC" w:cs="Times New Roman"/>
          <w:b/>
          <w:sz w:val="36"/>
          <w:lang w:eastAsia="en-CA"/>
        </w:rPr>
        <w:t>Life Science: Diversity of Life</w:t>
      </w:r>
    </w:p>
    <w:p w:rsidR="00496FB6" w:rsidRPr="00496FB6" w:rsidRDefault="00496FB6" w:rsidP="00496FB6">
      <w:pPr>
        <w:jc w:val="center"/>
        <w:rPr>
          <w:rFonts w:ascii="Kristen ITC" w:eastAsia="Times New Roman" w:hAnsi="Kristen ITC" w:cs="Times New Roman"/>
          <w:sz w:val="36"/>
          <w:lang w:eastAsia="en-CA"/>
        </w:rPr>
      </w:pPr>
      <w:r w:rsidRPr="00496FB6">
        <w:rPr>
          <w:rFonts w:ascii="Kristen ITC" w:eastAsia="Times New Roman" w:hAnsi="Kristen ITC" w:cs="Times New Roman"/>
          <w:sz w:val="36"/>
          <w:lang w:eastAsia="en-CA"/>
        </w:rPr>
        <w:t>Review</w:t>
      </w:r>
    </w:p>
    <w:p w:rsidR="00496FB6" w:rsidRPr="00496FB6" w:rsidRDefault="00496FB6" w:rsidP="00496FB6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 xml:space="preserve">What are the </w:t>
      </w:r>
      <w:r w:rsidR="00770D55">
        <w:rPr>
          <w:rFonts w:ascii="Calibri" w:eastAsia="Times New Roman" w:hAnsi="Calibri" w:cs="Times New Roman"/>
          <w:b/>
          <w:sz w:val="28"/>
          <w:szCs w:val="28"/>
          <w:lang w:eastAsia="en-CA"/>
        </w:rPr>
        <w:t>SEVEN</w:t>
      </w:r>
      <w:bookmarkStart w:id="0" w:name="_GoBack"/>
      <w:bookmarkEnd w:id="0"/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 xml:space="preserve"> characteristics of LIVING THINGS????</w:t>
      </w:r>
    </w:p>
    <w:p w:rsidR="00496FB6" w:rsidRPr="00496FB6" w:rsidRDefault="00496FB6" w:rsidP="00496FB6">
      <w:pPr>
        <w:numPr>
          <w:ilvl w:val="1"/>
          <w:numId w:val="1"/>
        </w:numPr>
        <w:contextualSpacing/>
        <w:rPr>
          <w:rFonts w:ascii="Calibri" w:eastAsia="Times New Roman" w:hAnsi="Calibri" w:cs="Times New Roman"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>All living things are composed of __________________</w:t>
      </w:r>
    </w:p>
    <w:p w:rsidR="00496FB6" w:rsidRPr="00496FB6" w:rsidRDefault="00496FB6" w:rsidP="00496FB6">
      <w:pPr>
        <w:numPr>
          <w:ilvl w:val="1"/>
          <w:numId w:val="1"/>
        </w:numPr>
        <w:contextualSpacing/>
        <w:rPr>
          <w:rFonts w:ascii="Calibri" w:eastAsia="Times New Roman" w:hAnsi="Calibri" w:cs="Times New Roman"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>All living things ______________________</w:t>
      </w:r>
    </w:p>
    <w:p w:rsidR="00496FB6" w:rsidRPr="00496FB6" w:rsidRDefault="00496FB6" w:rsidP="00496FB6">
      <w:pPr>
        <w:numPr>
          <w:ilvl w:val="1"/>
          <w:numId w:val="1"/>
        </w:numPr>
        <w:contextualSpacing/>
        <w:rPr>
          <w:rFonts w:ascii="Calibri" w:eastAsia="Times New Roman" w:hAnsi="Calibri" w:cs="Times New Roman"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>All living things use ___________________________</w:t>
      </w:r>
    </w:p>
    <w:p w:rsidR="00496FB6" w:rsidRPr="00496FB6" w:rsidRDefault="00496FB6" w:rsidP="00496FB6">
      <w:pPr>
        <w:numPr>
          <w:ilvl w:val="1"/>
          <w:numId w:val="1"/>
        </w:numPr>
        <w:contextualSpacing/>
        <w:rPr>
          <w:rFonts w:ascii="Calibri" w:eastAsia="Times New Roman" w:hAnsi="Calibri" w:cs="Times New Roman"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>All living things need to get rid of waste (called ______________________)</w:t>
      </w:r>
    </w:p>
    <w:p w:rsidR="00496FB6" w:rsidRPr="00496FB6" w:rsidRDefault="00496FB6" w:rsidP="00496FB6">
      <w:pPr>
        <w:numPr>
          <w:ilvl w:val="1"/>
          <w:numId w:val="1"/>
        </w:numPr>
        <w:contextualSpacing/>
        <w:rPr>
          <w:rFonts w:ascii="Calibri" w:eastAsia="Times New Roman" w:hAnsi="Calibri" w:cs="Times New Roman"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>All living things respond to _____________________</w:t>
      </w:r>
    </w:p>
    <w:p w:rsidR="00496FB6" w:rsidRPr="00496FB6" w:rsidRDefault="00496FB6" w:rsidP="00496FB6">
      <w:pPr>
        <w:numPr>
          <w:ilvl w:val="1"/>
          <w:numId w:val="1"/>
        </w:numPr>
        <w:contextualSpacing/>
        <w:rPr>
          <w:rFonts w:ascii="Calibri" w:eastAsia="Times New Roman" w:hAnsi="Calibri" w:cs="Times New Roman"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>All living things ___________________</w:t>
      </w:r>
    </w:p>
    <w:p w:rsidR="00496FB6" w:rsidRPr="00496FB6" w:rsidRDefault="00496FB6" w:rsidP="00496FB6">
      <w:pPr>
        <w:numPr>
          <w:ilvl w:val="1"/>
          <w:numId w:val="1"/>
        </w:numPr>
        <w:contextualSpacing/>
        <w:rPr>
          <w:rFonts w:ascii="Calibri" w:eastAsia="Times New Roman" w:hAnsi="Calibri" w:cs="Times New Roman"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>All living things continue their species by ____________________</w:t>
      </w:r>
    </w:p>
    <w:p w:rsidR="00496FB6" w:rsidRPr="00496FB6" w:rsidRDefault="00496FB6" w:rsidP="00496FB6">
      <w:pPr>
        <w:ind w:left="720"/>
        <w:contextualSpacing/>
        <w:rPr>
          <w:rFonts w:ascii="Calibri" w:eastAsia="Times New Roman" w:hAnsi="Calibri" w:cs="Times New Roman"/>
          <w:sz w:val="28"/>
          <w:szCs w:val="28"/>
          <w:lang w:eastAsia="en-CA"/>
        </w:rPr>
      </w:pPr>
    </w:p>
    <w:p w:rsidR="00496FB6" w:rsidRPr="00496FB6" w:rsidRDefault="00496FB6" w:rsidP="00496FB6">
      <w:pPr>
        <w:ind w:left="720"/>
        <w:contextualSpacing/>
        <w:rPr>
          <w:rFonts w:ascii="Calibri" w:eastAsia="Times New Roman" w:hAnsi="Calibri" w:cs="Times New Roman"/>
          <w:sz w:val="28"/>
          <w:szCs w:val="28"/>
          <w:lang w:eastAsia="en-CA"/>
        </w:rPr>
      </w:pPr>
    </w:p>
    <w:p w:rsidR="00496FB6" w:rsidRPr="00496FB6" w:rsidRDefault="00496FB6" w:rsidP="00496FB6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>Discuss the “diversity” of living things in your backyard:</w:t>
      </w:r>
    </w:p>
    <w:p w:rsidR="00496FB6" w:rsidRDefault="00496FB6" w:rsidP="00496FB6">
      <w:pPr>
        <w:ind w:left="720"/>
        <w:contextualSpacing/>
        <w:rPr>
          <w:rFonts w:ascii="Calibri" w:eastAsia="Times New Roman" w:hAnsi="Calibri" w:cs="Times New Roman"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FB6" w:rsidRPr="00496FB6" w:rsidRDefault="00496FB6" w:rsidP="00496FB6">
      <w:pPr>
        <w:ind w:left="720"/>
        <w:contextualSpacing/>
        <w:rPr>
          <w:rFonts w:ascii="Calibri" w:eastAsia="Times New Roman" w:hAnsi="Calibri" w:cs="Times New Roman"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sz w:val="28"/>
          <w:szCs w:val="28"/>
          <w:lang w:eastAsia="en-CA"/>
        </w:rPr>
        <w:br/>
      </w: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 xml:space="preserve"> </w:t>
      </w:r>
    </w:p>
    <w:p w:rsidR="00496FB6" w:rsidRPr="00496FB6" w:rsidRDefault="0029146F" w:rsidP="00496FB6">
      <w:pPr>
        <w:spacing w:after="0" w:line="360" w:lineRule="auto"/>
        <w:rPr>
          <w:rFonts w:ascii="Calibri" w:eastAsia="Times New Roman" w:hAnsi="Calibri" w:cs="Times New Roman"/>
          <w:b/>
          <w:color w:val="1B2121"/>
          <w:sz w:val="28"/>
          <w:szCs w:val="28"/>
          <w:lang w:val="en-US"/>
        </w:rPr>
      </w:pPr>
      <w:r>
        <w:rPr>
          <w:rFonts w:ascii="Calibri" w:eastAsia="Times New Roman" w:hAnsi="Calibri" w:cs="Times New Roman"/>
          <w:b/>
          <w:color w:val="1B2121"/>
          <w:sz w:val="28"/>
          <w:szCs w:val="28"/>
          <w:lang w:val="en-US"/>
        </w:rPr>
        <w:t>3</w:t>
      </w:r>
      <w:r w:rsidR="00496FB6" w:rsidRPr="00496FB6">
        <w:rPr>
          <w:rFonts w:ascii="Calibri" w:eastAsia="Times New Roman" w:hAnsi="Calibri" w:cs="Times New Roman"/>
          <w:b/>
          <w:color w:val="1B2121"/>
          <w:sz w:val="28"/>
          <w:szCs w:val="28"/>
          <w:lang w:val="en-US"/>
        </w:rPr>
        <w:t>.  What is Scientific Classification?</w:t>
      </w:r>
      <w:r w:rsidR="00496FB6">
        <w:rPr>
          <w:rFonts w:ascii="Calibri" w:eastAsia="Times New Roman" w:hAnsi="Calibri" w:cs="Times New Roman"/>
          <w:b/>
          <w:color w:val="1B2121"/>
          <w:sz w:val="28"/>
          <w:szCs w:val="28"/>
          <w:lang w:val="en-US"/>
        </w:rPr>
        <w:t xml:space="preserve"> (Bonus if you know the scientific name for classification!)</w:t>
      </w:r>
    </w:p>
    <w:p w:rsidR="00496FB6" w:rsidRPr="00496FB6" w:rsidRDefault="00496FB6" w:rsidP="00496FB6">
      <w:pPr>
        <w:spacing w:after="0" w:line="360" w:lineRule="auto"/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</w:pPr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>__________________________________________________________________________________________________________________________________________________</w:t>
      </w:r>
      <w:r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>_____________________</w:t>
      </w:r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>__________________________________</w:t>
      </w:r>
    </w:p>
    <w:p w:rsidR="00496FB6" w:rsidRDefault="00496FB6" w:rsidP="00496FB6">
      <w:pPr>
        <w:spacing w:after="0" w:line="360" w:lineRule="auto"/>
        <w:rPr>
          <w:rFonts w:ascii="Calibri" w:eastAsia="Times New Roman" w:hAnsi="Calibri" w:cs="Times New Roman"/>
          <w:b/>
          <w:color w:val="1B2121"/>
          <w:sz w:val="28"/>
          <w:szCs w:val="28"/>
          <w:lang w:val="en-US"/>
        </w:rPr>
      </w:pPr>
    </w:p>
    <w:p w:rsidR="00496FB6" w:rsidRPr="0029146F" w:rsidRDefault="00496FB6" w:rsidP="0029146F">
      <w:pPr>
        <w:pStyle w:val="ListParagraph"/>
        <w:numPr>
          <w:ilvl w:val="0"/>
          <w:numId w:val="2"/>
        </w:numPr>
        <w:spacing w:after="0" w:line="360" w:lineRule="auto"/>
        <w:rPr>
          <w:rFonts w:ascii="Calibri" w:eastAsia="Times New Roman" w:hAnsi="Calibri" w:cs="Times New Roman"/>
          <w:b/>
          <w:color w:val="1B2121"/>
          <w:sz w:val="28"/>
          <w:szCs w:val="28"/>
          <w:lang w:val="en-US"/>
        </w:rPr>
      </w:pPr>
      <w:r w:rsidRPr="0029146F">
        <w:rPr>
          <w:rFonts w:ascii="Calibri" w:eastAsia="Times New Roman" w:hAnsi="Calibri" w:cs="Times New Roman"/>
          <w:sz w:val="28"/>
          <w:szCs w:val="28"/>
          <w:lang w:eastAsia="en-CA"/>
        </w:rPr>
        <w:lastRenderedPageBreak/>
        <w:t>Why do</w:t>
      </w:r>
      <w:r w:rsidR="00892571">
        <w:rPr>
          <w:rFonts w:ascii="Calibri" w:eastAsia="Times New Roman" w:hAnsi="Calibri" w:cs="Times New Roman"/>
          <w:sz w:val="28"/>
          <w:szCs w:val="28"/>
          <w:lang w:eastAsia="en-CA"/>
        </w:rPr>
        <w:t xml:space="preserve"> scientists classify organisms? </w:t>
      </w:r>
      <w:r w:rsidRPr="0029146F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>_____________________________________________________________________________________________________________________________</w:t>
      </w:r>
      <w:r w:rsidR="00892571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>__________________________________________________________</w:t>
      </w:r>
    </w:p>
    <w:p w:rsidR="00496FB6" w:rsidRDefault="00496FB6" w:rsidP="00496FB6">
      <w:pPr>
        <w:spacing w:after="0" w:line="360" w:lineRule="auto"/>
        <w:rPr>
          <w:rFonts w:ascii="Calibri" w:eastAsia="Times New Roman" w:hAnsi="Calibri" w:cs="Times New Roman"/>
          <w:b/>
          <w:color w:val="1B2121"/>
          <w:sz w:val="28"/>
          <w:szCs w:val="28"/>
          <w:lang w:val="en-US"/>
        </w:rPr>
      </w:pPr>
    </w:p>
    <w:p w:rsidR="00496FB6" w:rsidRPr="00496FB6" w:rsidRDefault="0029146F" w:rsidP="00496FB6">
      <w:pPr>
        <w:spacing w:after="0" w:line="360" w:lineRule="auto"/>
        <w:rPr>
          <w:rFonts w:ascii="Calibri" w:eastAsia="Times New Roman" w:hAnsi="Calibri" w:cs="Times New Roman"/>
          <w:b/>
          <w:color w:val="1B2121"/>
          <w:sz w:val="28"/>
          <w:szCs w:val="28"/>
          <w:lang w:val="en-US"/>
        </w:rPr>
      </w:pPr>
      <w:r>
        <w:rPr>
          <w:rFonts w:ascii="Calibri" w:eastAsia="Times New Roman" w:hAnsi="Calibri" w:cs="Times New Roman"/>
          <w:b/>
          <w:color w:val="1B2121"/>
          <w:sz w:val="28"/>
          <w:szCs w:val="28"/>
          <w:lang w:val="en-US"/>
        </w:rPr>
        <w:t>5</w:t>
      </w:r>
      <w:r w:rsidR="00496FB6" w:rsidRPr="00496FB6">
        <w:rPr>
          <w:rFonts w:ascii="Calibri" w:eastAsia="Times New Roman" w:hAnsi="Calibri" w:cs="Times New Roman"/>
          <w:b/>
          <w:color w:val="1B2121"/>
          <w:sz w:val="28"/>
          <w:szCs w:val="28"/>
          <w:lang w:val="en-US"/>
        </w:rPr>
        <w:t>. List the 5 Kingdoms: we focused on Kingdom Animalia!</w:t>
      </w:r>
    </w:p>
    <w:tbl>
      <w:tblPr>
        <w:tblpPr w:leftFromText="180" w:rightFromText="180" w:vertAnchor="text" w:horzAnchor="page" w:tblpX="6851" w:tblpY="313"/>
        <w:tblW w:w="0" w:type="auto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3"/>
        <w:gridCol w:w="1400"/>
      </w:tblGrid>
      <w:tr w:rsidR="00496FB6" w:rsidRPr="00496FB6" w:rsidTr="006B5340">
        <w:trPr>
          <w:trHeight w:val="468"/>
          <w:tblCellSpacing w:w="15" w:type="dxa"/>
        </w:trPr>
        <w:tc>
          <w:tcPr>
            <w:tcW w:w="2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</w:pPr>
          </w:p>
        </w:tc>
        <w:tc>
          <w:tcPr>
            <w:tcW w:w="1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</w:pPr>
            <w:r w:rsidRPr="00496FB6"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  <w:t>KING</w:t>
            </w:r>
          </w:p>
        </w:tc>
      </w:tr>
      <w:tr w:rsidR="00496FB6" w:rsidRPr="00496FB6" w:rsidTr="006B5340">
        <w:trPr>
          <w:trHeight w:val="417"/>
          <w:tblCellSpacing w:w="15" w:type="dxa"/>
        </w:trPr>
        <w:tc>
          <w:tcPr>
            <w:tcW w:w="2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</w:pPr>
          </w:p>
        </w:tc>
        <w:tc>
          <w:tcPr>
            <w:tcW w:w="1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</w:pPr>
            <w:r w:rsidRPr="00496FB6"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  <w:t xml:space="preserve">PHILIP </w:t>
            </w:r>
          </w:p>
        </w:tc>
      </w:tr>
      <w:tr w:rsidR="00496FB6" w:rsidRPr="00496FB6" w:rsidTr="006B5340">
        <w:trPr>
          <w:trHeight w:val="259"/>
          <w:tblCellSpacing w:w="15" w:type="dxa"/>
        </w:trPr>
        <w:tc>
          <w:tcPr>
            <w:tcW w:w="2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</w:pPr>
          </w:p>
        </w:tc>
        <w:tc>
          <w:tcPr>
            <w:tcW w:w="1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</w:pPr>
            <w:r w:rsidRPr="00496FB6"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  <w:t xml:space="preserve">CAME </w:t>
            </w:r>
          </w:p>
        </w:tc>
      </w:tr>
      <w:tr w:rsidR="00496FB6" w:rsidRPr="00496FB6" w:rsidTr="006B5340">
        <w:trPr>
          <w:trHeight w:val="259"/>
          <w:tblCellSpacing w:w="15" w:type="dxa"/>
        </w:trPr>
        <w:tc>
          <w:tcPr>
            <w:tcW w:w="2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</w:pPr>
          </w:p>
        </w:tc>
        <w:tc>
          <w:tcPr>
            <w:tcW w:w="1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</w:pPr>
            <w:r w:rsidRPr="00496FB6"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  <w:t xml:space="preserve">OVER </w:t>
            </w:r>
          </w:p>
        </w:tc>
      </w:tr>
      <w:tr w:rsidR="00496FB6" w:rsidRPr="00496FB6" w:rsidTr="006B5340">
        <w:trPr>
          <w:trHeight w:val="268"/>
          <w:tblCellSpacing w:w="15" w:type="dxa"/>
        </w:trPr>
        <w:tc>
          <w:tcPr>
            <w:tcW w:w="2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</w:pPr>
          </w:p>
        </w:tc>
        <w:tc>
          <w:tcPr>
            <w:tcW w:w="1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</w:pPr>
            <w:r w:rsidRPr="00496FB6"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  <w:t xml:space="preserve">FOR </w:t>
            </w:r>
          </w:p>
        </w:tc>
      </w:tr>
      <w:tr w:rsidR="00496FB6" w:rsidRPr="00496FB6" w:rsidTr="006B5340">
        <w:trPr>
          <w:trHeight w:val="350"/>
          <w:tblCellSpacing w:w="15" w:type="dxa"/>
        </w:trPr>
        <w:tc>
          <w:tcPr>
            <w:tcW w:w="2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</w:pPr>
          </w:p>
        </w:tc>
        <w:tc>
          <w:tcPr>
            <w:tcW w:w="1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</w:pPr>
            <w:r w:rsidRPr="00496FB6"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  <w:t xml:space="preserve">GOOD </w:t>
            </w:r>
          </w:p>
        </w:tc>
      </w:tr>
      <w:tr w:rsidR="00496FB6" w:rsidRPr="00496FB6" w:rsidTr="006B5340">
        <w:trPr>
          <w:trHeight w:val="225"/>
          <w:tblCellSpacing w:w="15" w:type="dxa"/>
        </w:trPr>
        <w:tc>
          <w:tcPr>
            <w:tcW w:w="2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</w:pPr>
          </w:p>
        </w:tc>
        <w:tc>
          <w:tcPr>
            <w:tcW w:w="1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</w:pPr>
            <w:r w:rsidRPr="00496FB6">
              <w:rPr>
                <w:rFonts w:ascii="Calibri" w:eastAsia="Times New Roman" w:hAnsi="Calibri" w:cs="Times New Roman"/>
                <w:sz w:val="28"/>
                <w:szCs w:val="28"/>
                <w:lang w:eastAsia="en-CA"/>
              </w:rPr>
              <w:t>SOUP</w:t>
            </w:r>
          </w:p>
        </w:tc>
      </w:tr>
    </w:tbl>
    <w:p w:rsidR="00496FB6" w:rsidRPr="00496FB6" w:rsidRDefault="00496FB6" w:rsidP="00496FB6">
      <w:pPr>
        <w:spacing w:after="0" w:line="360" w:lineRule="auto"/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</w:pPr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>1) ________________________________ 2</w:t>
      </w:r>
      <w:proofErr w:type="gramStart"/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>)_</w:t>
      </w:r>
      <w:proofErr w:type="gramEnd"/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>_______________________________</w:t>
      </w:r>
    </w:p>
    <w:p w:rsidR="00496FB6" w:rsidRPr="00496FB6" w:rsidRDefault="00496FB6" w:rsidP="00496FB6">
      <w:pPr>
        <w:spacing w:after="0" w:line="360" w:lineRule="auto"/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</w:pPr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>3) _</w:t>
      </w:r>
      <w:r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>_______________________________</w:t>
      </w:r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ab/>
      </w:r>
    </w:p>
    <w:p w:rsidR="00496FB6" w:rsidRPr="00496FB6" w:rsidRDefault="00496FB6" w:rsidP="00496FB6">
      <w:pPr>
        <w:spacing w:after="0" w:line="360" w:lineRule="auto"/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</w:pPr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>4) ________________________________</w:t>
      </w:r>
    </w:p>
    <w:p w:rsidR="00496FB6" w:rsidRPr="00496FB6" w:rsidRDefault="00496FB6" w:rsidP="00496FB6">
      <w:pPr>
        <w:spacing w:after="0" w:line="360" w:lineRule="auto"/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</w:pPr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>5) ________________________________</w:t>
      </w:r>
    </w:p>
    <w:p w:rsidR="00496FB6" w:rsidRPr="00496FB6" w:rsidRDefault="00496FB6" w:rsidP="00496FB6">
      <w:pPr>
        <w:rPr>
          <w:rFonts w:ascii="Calibri" w:eastAsia="Times New Roman" w:hAnsi="Calibri" w:cs="Times New Roman"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 xml:space="preserve">                            </w:t>
      </w: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ab/>
      </w:r>
    </w:p>
    <w:p w:rsidR="00496FB6" w:rsidRPr="00496FB6" w:rsidRDefault="0029146F" w:rsidP="00496FB6">
      <w:pPr>
        <w:rPr>
          <w:rFonts w:ascii="Calibri" w:eastAsia="Times New Roman" w:hAnsi="Calibri" w:cs="Times New Roman"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sz w:val="28"/>
          <w:szCs w:val="28"/>
          <w:lang w:eastAsia="en-CA"/>
        </w:rPr>
        <w:t>6</w:t>
      </w:r>
      <w:r w:rsidR="00496FB6" w:rsidRPr="00496FB6">
        <w:rPr>
          <w:rFonts w:ascii="Calibri" w:eastAsia="Times New Roman" w:hAnsi="Calibri" w:cs="Times New Roman"/>
          <w:sz w:val="28"/>
          <w:szCs w:val="28"/>
          <w:lang w:eastAsia="en-CA"/>
        </w:rPr>
        <w:t>.</w:t>
      </w:r>
      <w:r w:rsidR="00496FB6" w:rsidRPr="00496FB6">
        <w:rPr>
          <w:rFonts w:ascii="Calibri" w:eastAsia="Times New Roman" w:hAnsi="Calibri" w:cs="Times New Roman"/>
          <w:sz w:val="28"/>
          <w:szCs w:val="28"/>
          <w:lang w:eastAsia="en-CA"/>
        </w:rPr>
        <w:tab/>
      </w:r>
      <w:r w:rsidR="00496FB6"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>Fill in the Blanks:</w:t>
      </w:r>
      <w:r w:rsidR="00496FB6"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>(on the table)</w:t>
      </w:r>
      <w:r w:rsidR="00496FB6" w:rsidRPr="00496FB6">
        <w:rPr>
          <w:rFonts w:ascii="Calibri" w:eastAsia="Times New Roman" w:hAnsi="Calibri" w:cs="Times New Roman"/>
          <w:sz w:val="28"/>
          <w:szCs w:val="28"/>
          <w:lang w:eastAsia="en-CA"/>
        </w:rPr>
        <w:tab/>
      </w:r>
    </w:p>
    <w:p w:rsidR="00496FB6" w:rsidRPr="00496FB6" w:rsidRDefault="00496FB6" w:rsidP="00496FB6">
      <w:pPr>
        <w:rPr>
          <w:rFonts w:ascii="Calibri" w:eastAsia="Times New Roman" w:hAnsi="Calibri" w:cs="Times New Roman"/>
          <w:sz w:val="28"/>
          <w:szCs w:val="28"/>
          <w:lang w:eastAsia="en-CA"/>
        </w:rPr>
      </w:pPr>
    </w:p>
    <w:p w:rsidR="00496FB6" w:rsidRPr="00496FB6" w:rsidRDefault="00496FB6" w:rsidP="00496FB6">
      <w:pPr>
        <w:rPr>
          <w:rFonts w:ascii="Calibri" w:eastAsia="Times New Roman" w:hAnsi="Calibri" w:cs="Times New Roman"/>
          <w:sz w:val="28"/>
          <w:szCs w:val="28"/>
          <w:lang w:eastAsia="en-CA"/>
        </w:rPr>
      </w:pPr>
    </w:p>
    <w:p w:rsidR="0029146F" w:rsidRDefault="0029146F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</w:p>
    <w:p w:rsidR="00496FB6" w:rsidRPr="00496FB6" w:rsidRDefault="0029146F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7</w:t>
      </w:r>
      <w:r w:rsidR="00496FB6"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>.  List the FIVE classes in the Animal Kingdom:</w:t>
      </w:r>
    </w:p>
    <w:p w:rsidR="00496FB6" w:rsidRPr="00496FB6" w:rsidRDefault="00496FB6" w:rsidP="00496FB6">
      <w:pPr>
        <w:spacing w:after="0" w:line="360" w:lineRule="auto"/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</w:pPr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>1) ________________________________</w:t>
      </w:r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ab/>
      </w:r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ab/>
        <w:t>2) _______________________</w:t>
      </w:r>
    </w:p>
    <w:p w:rsidR="00496FB6" w:rsidRPr="00496FB6" w:rsidRDefault="00496FB6" w:rsidP="00496FB6">
      <w:pPr>
        <w:spacing w:after="0" w:line="360" w:lineRule="auto"/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</w:pPr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>3) ________________________________</w:t>
      </w:r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ab/>
      </w:r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ab/>
        <w:t>4) _______________________</w:t>
      </w:r>
    </w:p>
    <w:p w:rsidR="00496FB6" w:rsidRPr="00496FB6" w:rsidRDefault="00496FB6" w:rsidP="00496FB6">
      <w:pPr>
        <w:spacing w:after="0" w:line="360" w:lineRule="auto"/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</w:pPr>
      <w:r w:rsidRPr="00496FB6">
        <w:rPr>
          <w:rFonts w:ascii="Calibri" w:eastAsia="Times New Roman" w:hAnsi="Calibri" w:cs="Times New Roman"/>
          <w:color w:val="1B2121"/>
          <w:sz w:val="28"/>
          <w:szCs w:val="28"/>
          <w:lang w:val="en-US"/>
        </w:rPr>
        <w:t>5) ________________________________</w:t>
      </w:r>
    </w:p>
    <w:p w:rsidR="0029146F" w:rsidRDefault="0029146F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</w:p>
    <w:p w:rsidR="0029146F" w:rsidRDefault="0029146F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</w:p>
    <w:p w:rsidR="0029146F" w:rsidRDefault="0029146F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</w:p>
    <w:p w:rsidR="00496FB6" w:rsidRPr="00496FB6" w:rsidRDefault="00496FB6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noProof/>
          <w:color w:val="1B2121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0C7DFE" wp14:editId="744A59A1">
                <wp:simplePos x="0" y="0"/>
                <wp:positionH relativeFrom="column">
                  <wp:posOffset>2257425</wp:posOffset>
                </wp:positionH>
                <wp:positionV relativeFrom="paragraph">
                  <wp:posOffset>935990</wp:posOffset>
                </wp:positionV>
                <wp:extent cx="3562350" cy="2695575"/>
                <wp:effectExtent l="0" t="0" r="19050" b="28575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2695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024D19" id="Oval 7" o:spid="_x0000_s1026" style="position:absolute;margin-left:177.75pt;margin-top:73.7pt;width:280.5pt;height:21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"/>
            </w:pict>
          </mc:Fallback>
        </mc:AlternateContent>
      </w:r>
      <w:r>
        <w:rPr>
          <w:rFonts w:ascii="Calibri" w:eastAsia="Times New Roman" w:hAnsi="Calibri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D65F4" wp14:editId="111D3436">
                <wp:simplePos x="0" y="0"/>
                <wp:positionH relativeFrom="column">
                  <wp:posOffset>247650</wp:posOffset>
                </wp:positionH>
                <wp:positionV relativeFrom="paragraph">
                  <wp:posOffset>831215</wp:posOffset>
                </wp:positionV>
                <wp:extent cx="3239135" cy="2686050"/>
                <wp:effectExtent l="0" t="0" r="18415" b="1905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135" cy="2686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ABBFB8" id="Oval 6" o:spid="_x0000_s1026" style="position:absolute;margin-left:19.5pt;margin-top:65.45pt;width:255.05pt;height:2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"/>
            </w:pict>
          </mc:Fallback>
        </mc:AlternateContent>
      </w:r>
      <w:r w:rsidR="0029146F">
        <w:rPr>
          <w:rFonts w:ascii="Calibri" w:eastAsia="Times New Roman" w:hAnsi="Calibri" w:cs="Times New Roman"/>
          <w:b/>
          <w:sz w:val="28"/>
          <w:szCs w:val="28"/>
          <w:lang w:eastAsia="en-CA"/>
        </w:rPr>
        <w:t>8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t xml:space="preserve">. Using this Venn </w:t>
      </w:r>
      <w:proofErr w:type="gramStart"/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t>Diagram</w:t>
      </w:r>
      <w:proofErr w:type="gramEnd"/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t xml:space="preserve">, show </w:t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>the difference between Vertebrates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t xml:space="preserve"> </w:t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>and Invertebrates.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</w:p>
    <w:p w:rsidR="00496FB6" w:rsidRDefault="00496FB6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</w:p>
    <w:p w:rsidR="00496FB6" w:rsidRDefault="00496FB6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</w:p>
    <w:p w:rsidR="0029146F" w:rsidRDefault="0029146F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</w:p>
    <w:p w:rsidR="0029146F" w:rsidRDefault="0029146F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</w:p>
    <w:p w:rsidR="0029146F" w:rsidRDefault="0029146F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</w:p>
    <w:p w:rsidR="0029146F" w:rsidRDefault="0029146F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</w:p>
    <w:p w:rsidR="0029146F" w:rsidRDefault="0029146F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</w:p>
    <w:p w:rsidR="00496FB6" w:rsidRDefault="0029146F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t xml:space="preserve">9. </w:t>
      </w:r>
      <w:r w:rsid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>Name the two different types of trees and explain what each means</w:t>
      </w:r>
      <w:proofErr w:type="gramStart"/>
      <w:r w:rsid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>:</w:t>
      </w:r>
      <w:proofErr w:type="gramEnd"/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  <w:r w:rsidR="00496FB6" w:rsidRPr="00892571">
        <w:rPr>
          <w:rFonts w:ascii="Calibri" w:eastAsia="Times New Roman" w:hAnsi="Calibri" w:cs="Times New Roman"/>
          <w:sz w:val="28"/>
          <w:szCs w:val="28"/>
          <w:lang w:eastAsia="en-CA"/>
        </w:rPr>
        <w:br/>
        <w:t>_______________________: ________________________________________</w:t>
      </w:r>
      <w:r w:rsidR="00496FB6" w:rsidRPr="00892571">
        <w:rPr>
          <w:rFonts w:ascii="Calibri" w:eastAsia="Times New Roman" w:hAnsi="Calibri" w:cs="Times New Roman"/>
          <w:sz w:val="28"/>
          <w:szCs w:val="28"/>
          <w:lang w:eastAsia="en-CA"/>
        </w:rPr>
        <w:br/>
        <w:t>_______________________: ________________________________________</w:t>
      </w:r>
    </w:p>
    <w:p w:rsidR="00496FB6" w:rsidRDefault="00496FB6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</w:p>
    <w:p w:rsidR="0029146F" w:rsidRPr="00496FB6" w:rsidRDefault="00892571" w:rsidP="0029146F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t>10</w:t>
      </w:r>
      <w:r w:rsidR="0029146F"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>. Why do you think Biological Classification is based on an animal’s internal characteristics rather than just its physical characteristics?</w:t>
      </w:r>
    </w:p>
    <w:p w:rsidR="0029146F" w:rsidRDefault="0029146F" w:rsidP="0029146F">
      <w:pPr>
        <w:rPr>
          <w:rFonts w:ascii="Calibri" w:eastAsia="Times New Roman" w:hAnsi="Calibri" w:cs="Times New Roman"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92571" w:rsidRPr="00496FB6" w:rsidRDefault="00892571" w:rsidP="0029146F">
      <w:pPr>
        <w:rPr>
          <w:rFonts w:ascii="Calibri" w:eastAsia="Times New Roman" w:hAnsi="Calibri" w:cs="Times New Roman"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sz w:val="28"/>
          <w:szCs w:val="28"/>
          <w:lang w:eastAsia="en-CA"/>
        </w:rPr>
        <w:br/>
      </w:r>
    </w:p>
    <w:p w:rsidR="00496FB6" w:rsidRPr="00496FB6" w:rsidRDefault="00496FB6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lastRenderedPageBreak/>
        <w:t>11.  Which Animal Class am I in and what are my key characteristics, separating me from the other classes</w:t>
      </w:r>
      <w:proofErr w:type="gramStart"/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>?.</w:t>
      </w:r>
      <w:proofErr w:type="gramEnd"/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 xml:space="preserve"> You will need to know the differences of the classes for the test.</w:t>
      </w:r>
    </w:p>
    <w:p w:rsidR="00496FB6" w:rsidRPr="00496FB6" w:rsidRDefault="00496FB6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123825</wp:posOffset>
            </wp:positionV>
            <wp:extent cx="1887220" cy="18110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FB6" w:rsidRPr="00496FB6" w:rsidRDefault="00496FB6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noProof/>
          <w:szCs w:val="28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3250565</wp:posOffset>
            </wp:positionV>
            <wp:extent cx="1913890" cy="104330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Cs w:val="28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3000375</wp:posOffset>
            </wp:positionV>
            <wp:extent cx="3051810" cy="18973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Cs w:val="28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5648325</wp:posOffset>
            </wp:positionV>
            <wp:extent cx="1959610" cy="122491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49530</wp:posOffset>
            </wp:positionV>
            <wp:extent cx="1852295" cy="9055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96FB6" w:rsidRPr="00496FB6" w:rsidRDefault="00496FB6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 xml:space="preserve">    </w:t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  <w:r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ab/>
      </w:r>
    </w:p>
    <w:p w:rsidR="00496FB6" w:rsidRPr="00496FB6" w:rsidRDefault="00496FB6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</w:p>
    <w:p w:rsidR="00496FB6" w:rsidRPr="00496FB6" w:rsidRDefault="00892571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t>12</w:t>
      </w:r>
      <w:r w:rsidR="00496FB6"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>. Why is a dolphin a MAMMAL and not a fish?</w:t>
      </w:r>
    </w:p>
    <w:p w:rsidR="00496FB6" w:rsidRPr="00496FB6" w:rsidRDefault="00496FB6" w:rsidP="00496FB6">
      <w:pPr>
        <w:rPr>
          <w:rFonts w:ascii="Calibri" w:eastAsia="Times New Roman" w:hAnsi="Calibri" w:cs="Times New Roman"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496FB6" w:rsidRPr="00496FB6" w:rsidRDefault="00892571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1" locked="0" layoutInCell="1" allowOverlap="1" wp14:anchorId="15DE99B1" wp14:editId="17BAE841">
            <wp:simplePos x="0" y="0"/>
            <wp:positionH relativeFrom="column">
              <wp:posOffset>4523740</wp:posOffset>
            </wp:positionH>
            <wp:positionV relativeFrom="paragraph">
              <wp:posOffset>219075</wp:posOffset>
            </wp:positionV>
            <wp:extent cx="1522095" cy="1140460"/>
            <wp:effectExtent l="0" t="0" r="1905" b="2540"/>
            <wp:wrapTight wrapText="bothSides">
              <wp:wrapPolygon edited="0">
                <wp:start x="0" y="0"/>
                <wp:lineTo x="0" y="21287"/>
                <wp:lineTo x="21357" y="21287"/>
                <wp:lineTo x="2135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-tailed-deer-showing-tail-fla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FB6" w:rsidRPr="00496FB6" w:rsidRDefault="00892571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t>13</w:t>
      </w:r>
      <w:r w:rsidR="00496FB6"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>. List three Structures and three Behaviours that help a white tailed deer survive in Saskatchewan: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t xml:space="preserve">       </w:t>
      </w:r>
    </w:p>
    <w:p w:rsidR="00496FB6" w:rsidRPr="00496FB6" w:rsidRDefault="00496FB6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496FB6" w:rsidRPr="00496FB6" w:rsidTr="006B5340">
        <w:tc>
          <w:tcPr>
            <w:tcW w:w="4788" w:type="dxa"/>
          </w:tcPr>
          <w:p w:rsidR="00496FB6" w:rsidRPr="00496FB6" w:rsidRDefault="00496FB6" w:rsidP="00496FB6">
            <w:pPr>
              <w:jc w:val="center"/>
              <w:rPr>
                <w:rFonts w:ascii="Calibri" w:eastAsia="Times New Roman" w:hAnsi="Calibri" w:cs="Times New Roman"/>
                <w:b/>
                <w:sz w:val="28"/>
                <w:szCs w:val="28"/>
                <w:lang w:eastAsia="en-CA"/>
              </w:rPr>
            </w:pPr>
            <w:r w:rsidRPr="00496FB6">
              <w:rPr>
                <w:rFonts w:ascii="Calibri" w:eastAsia="Times New Roman" w:hAnsi="Calibri" w:cs="Times New Roman"/>
                <w:b/>
                <w:sz w:val="28"/>
                <w:szCs w:val="28"/>
                <w:lang w:eastAsia="en-CA"/>
              </w:rPr>
              <w:t>Structures</w:t>
            </w:r>
          </w:p>
        </w:tc>
        <w:tc>
          <w:tcPr>
            <w:tcW w:w="4788" w:type="dxa"/>
          </w:tcPr>
          <w:p w:rsidR="00496FB6" w:rsidRPr="00496FB6" w:rsidRDefault="00496FB6" w:rsidP="00496FB6">
            <w:pPr>
              <w:jc w:val="center"/>
              <w:rPr>
                <w:rFonts w:ascii="Calibri" w:eastAsia="Times New Roman" w:hAnsi="Calibri" w:cs="Times New Roman"/>
                <w:b/>
                <w:sz w:val="28"/>
                <w:szCs w:val="28"/>
                <w:lang w:eastAsia="en-CA"/>
              </w:rPr>
            </w:pPr>
            <w:r w:rsidRPr="00496FB6">
              <w:rPr>
                <w:rFonts w:ascii="Calibri" w:eastAsia="Times New Roman" w:hAnsi="Calibri" w:cs="Times New Roman"/>
                <w:b/>
                <w:sz w:val="28"/>
                <w:szCs w:val="28"/>
                <w:lang w:eastAsia="en-CA"/>
              </w:rPr>
              <w:t>Behaviours</w:t>
            </w:r>
          </w:p>
        </w:tc>
      </w:tr>
      <w:tr w:rsidR="00496FB6" w:rsidRPr="00496FB6" w:rsidTr="006B5340">
        <w:tc>
          <w:tcPr>
            <w:tcW w:w="4788" w:type="dxa"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en-CA"/>
              </w:rPr>
            </w:pPr>
          </w:p>
        </w:tc>
        <w:tc>
          <w:tcPr>
            <w:tcW w:w="4788" w:type="dxa"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en-CA"/>
              </w:rPr>
            </w:pPr>
          </w:p>
        </w:tc>
      </w:tr>
      <w:tr w:rsidR="00496FB6" w:rsidRPr="00496FB6" w:rsidTr="006B5340">
        <w:tc>
          <w:tcPr>
            <w:tcW w:w="4788" w:type="dxa"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en-CA"/>
              </w:rPr>
            </w:pPr>
          </w:p>
        </w:tc>
        <w:tc>
          <w:tcPr>
            <w:tcW w:w="4788" w:type="dxa"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en-CA"/>
              </w:rPr>
            </w:pPr>
          </w:p>
        </w:tc>
      </w:tr>
      <w:tr w:rsidR="00496FB6" w:rsidRPr="00496FB6" w:rsidTr="006B5340">
        <w:tc>
          <w:tcPr>
            <w:tcW w:w="4788" w:type="dxa"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en-CA"/>
              </w:rPr>
            </w:pPr>
          </w:p>
        </w:tc>
        <w:tc>
          <w:tcPr>
            <w:tcW w:w="4788" w:type="dxa"/>
          </w:tcPr>
          <w:p w:rsidR="00496FB6" w:rsidRPr="00496FB6" w:rsidRDefault="00496FB6" w:rsidP="00496FB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en-CA"/>
              </w:rPr>
            </w:pPr>
          </w:p>
        </w:tc>
      </w:tr>
    </w:tbl>
    <w:p w:rsidR="00496FB6" w:rsidRPr="00496FB6" w:rsidRDefault="00892571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</w:p>
    <w:p w:rsidR="00892571" w:rsidRDefault="00892571" w:rsidP="00892571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t>14. What is an adaptation? ______________________________________________________________________________________________________________________________________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</w:p>
    <w:p w:rsidR="00892571" w:rsidRPr="00496FB6" w:rsidRDefault="00892571" w:rsidP="00892571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 xml:space="preserve">15. List 4 types of adaptations: 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</w:p>
    <w:p w:rsidR="00892571" w:rsidRPr="0029146F" w:rsidRDefault="00892571" w:rsidP="0089257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16. </w:t>
      </w:r>
      <w:r w:rsidRPr="0029146F">
        <w:rPr>
          <w:b/>
          <w:sz w:val="28"/>
          <w:szCs w:val="28"/>
        </w:rPr>
        <w:t>Give an example of an animal that has adapted to living in a harsh environment and explain how it has done this.</w:t>
      </w:r>
    </w:p>
    <w:p w:rsidR="00892571" w:rsidRDefault="00892571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>______________________________________________________________________________________________________________________________________</w:t>
      </w:r>
      <w:r w:rsidR="00804308">
        <w:rPr>
          <w:rFonts w:ascii="Calibri" w:eastAsia="Times New Roman" w:hAnsi="Calibri" w:cs="Times New Roman"/>
          <w:sz w:val="28"/>
          <w:szCs w:val="28"/>
          <w:lang w:eastAsia="en-CA"/>
        </w:rPr>
        <w:br/>
      </w:r>
    </w:p>
    <w:p w:rsidR="00496FB6" w:rsidRPr="00496FB6" w:rsidRDefault="00892571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t>17</w:t>
      </w:r>
      <w:r w:rsidR="00496FB6"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>. _________________ are single-celled organisms that live in nearly every habitat on Earth!</w:t>
      </w:r>
    </w:p>
    <w:p w:rsidR="00496FB6" w:rsidRPr="00496FB6" w:rsidRDefault="00496FB6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</w:p>
    <w:p w:rsidR="00496FB6" w:rsidRPr="00496FB6" w:rsidRDefault="00892571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t>18</w:t>
      </w:r>
      <w:r w:rsidR="00496FB6"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>. Name two foods we eat which have bacterial cultures added to them: ______________ and ________________.</w:t>
      </w:r>
    </w:p>
    <w:p w:rsidR="00496FB6" w:rsidRPr="00496FB6" w:rsidRDefault="00804308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 wp14:anchorId="07F67929" wp14:editId="1592C7E7">
            <wp:simplePos x="0" y="0"/>
            <wp:positionH relativeFrom="column">
              <wp:posOffset>-247650</wp:posOffset>
            </wp:positionH>
            <wp:positionV relativeFrom="paragraph">
              <wp:posOffset>233045</wp:posOffset>
            </wp:positionV>
            <wp:extent cx="1029970" cy="1454785"/>
            <wp:effectExtent l="0" t="0" r="0" b="0"/>
            <wp:wrapTight wrapText="bothSides">
              <wp:wrapPolygon edited="0">
                <wp:start x="0" y="0"/>
                <wp:lineTo x="0" y="21213"/>
                <wp:lineTo x="21174" y="21213"/>
                <wp:lineTo x="2117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997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FB6" w:rsidRPr="00496FB6" w:rsidRDefault="00892571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t>19</w:t>
      </w:r>
      <w:r w:rsidR="00496FB6" w:rsidRPr="00496FB6">
        <w:rPr>
          <w:rFonts w:ascii="Calibri" w:eastAsia="Times New Roman" w:hAnsi="Calibri" w:cs="Times New Roman"/>
          <w:b/>
          <w:sz w:val="28"/>
          <w:szCs w:val="28"/>
          <w:lang w:eastAsia="en-CA"/>
        </w:rPr>
        <w:t>. Name one human disease caused by bacteria: _________________________</w:t>
      </w:r>
    </w:p>
    <w:p w:rsidR="00496FB6" w:rsidRPr="00496FB6" w:rsidRDefault="00804308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1" locked="0" layoutInCell="1" allowOverlap="1" wp14:anchorId="7985572F" wp14:editId="0B6E9306">
            <wp:simplePos x="0" y="0"/>
            <wp:positionH relativeFrom="column">
              <wp:posOffset>3827780</wp:posOffset>
            </wp:positionH>
            <wp:positionV relativeFrom="paragraph">
              <wp:posOffset>763905</wp:posOffset>
            </wp:positionV>
            <wp:extent cx="1371600" cy="1116330"/>
            <wp:effectExtent l="0" t="0" r="0" b="7620"/>
            <wp:wrapTight wrapText="bothSides">
              <wp:wrapPolygon edited="0">
                <wp:start x="0" y="0"/>
                <wp:lineTo x="0" y="21379"/>
                <wp:lineTo x="21300" y="21379"/>
                <wp:lineTo x="213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l-worm-larva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</w:p>
    <w:p w:rsidR="00496FB6" w:rsidRDefault="00892571" w:rsidP="00496FB6">
      <w:pPr>
        <w:rPr>
          <w:rFonts w:ascii="Calibri" w:eastAsia="Times New Roman" w:hAnsi="Calibri" w:cs="Times New Roman"/>
          <w:b/>
          <w:sz w:val="28"/>
          <w:szCs w:val="28"/>
          <w:lang w:eastAsia="en-CA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t>20</w:t>
      </w:r>
      <w:r w:rsidR="004B7F2D">
        <w:rPr>
          <w:rFonts w:ascii="Calibri" w:eastAsia="Times New Roman" w:hAnsi="Calibri" w:cs="Times New Roman"/>
          <w:b/>
          <w:sz w:val="28"/>
          <w:szCs w:val="28"/>
          <w:lang w:eastAsia="en-CA"/>
        </w:rPr>
        <w:t>. Explain why our mealworms are classified as arthropods.  Give 3 details about what makes arthropods different from other critters.</w:t>
      </w:r>
      <w:r w:rsidR="00804308">
        <w:rPr>
          <w:rFonts w:ascii="Calibri" w:eastAsia="Times New Roman" w:hAnsi="Calibri" w:cs="Times New Roman"/>
          <w:b/>
          <w:sz w:val="28"/>
          <w:szCs w:val="28"/>
          <w:lang w:eastAsia="en-CA"/>
        </w:rPr>
        <w:t xml:space="preserve">   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  <w:r w:rsidRPr="00496FB6">
        <w:rPr>
          <w:rFonts w:ascii="Calibri" w:eastAsia="Times New Roman" w:hAnsi="Calibri" w:cs="Times New Roman"/>
          <w:sz w:val="28"/>
          <w:szCs w:val="28"/>
          <w:lang w:eastAsia="en-CA"/>
        </w:rPr>
        <w:t>___________________________________________________________________</w:t>
      </w:r>
      <w:r>
        <w:rPr>
          <w:rFonts w:ascii="Calibri" w:eastAsia="Times New Roman" w:hAnsi="Calibri" w:cs="Times New Roman"/>
          <w:sz w:val="28"/>
          <w:szCs w:val="28"/>
          <w:lang w:eastAsia="en-CA"/>
        </w:rPr>
        <w:br/>
      </w:r>
    </w:p>
    <w:p w:rsidR="00DC06C5" w:rsidRPr="0029146F" w:rsidRDefault="0089257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21. </w:t>
      </w:r>
      <w:r w:rsidR="0029146F" w:rsidRPr="0029146F">
        <w:rPr>
          <w:b/>
          <w:sz w:val="28"/>
          <w:szCs w:val="28"/>
        </w:rPr>
        <w:t xml:space="preserve">How are a snake and an earthworm similar? How are they different? Use some of the scientific words you’ve learned in this unit to explain your answer. </w:t>
      </w:r>
      <w:r>
        <w:rPr>
          <w:b/>
          <w:sz w:val="28"/>
          <w:szCs w:val="28"/>
        </w:rPr>
        <w:br/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t>_________________________________________________________________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</w:p>
    <w:p w:rsidR="0029146F" w:rsidRPr="0029146F" w:rsidRDefault="0080430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70528" behindDoc="1" locked="0" layoutInCell="1" allowOverlap="1" wp14:anchorId="50643CF0" wp14:editId="3082AA71">
            <wp:simplePos x="0" y="0"/>
            <wp:positionH relativeFrom="column">
              <wp:posOffset>-361950</wp:posOffset>
            </wp:positionH>
            <wp:positionV relativeFrom="paragraph">
              <wp:posOffset>347345</wp:posOffset>
            </wp:positionV>
            <wp:extent cx="2087880" cy="2838450"/>
            <wp:effectExtent l="0" t="0" r="7620" b="0"/>
            <wp:wrapTight wrapText="bothSides">
              <wp:wrapPolygon edited="0">
                <wp:start x="0" y="0"/>
                <wp:lineTo x="0" y="21455"/>
                <wp:lineTo x="21482" y="21455"/>
                <wp:lineTo x="2148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46F" w:rsidRPr="0029146F" w:rsidRDefault="008925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22. </w:t>
      </w:r>
      <w:r w:rsidR="0029146F" w:rsidRPr="0029146F">
        <w:rPr>
          <w:b/>
          <w:sz w:val="28"/>
          <w:szCs w:val="28"/>
        </w:rPr>
        <w:t>What’s the main difference between warm – and cold-blooded animals? How does being warm-blooded or cold-blooded affect the lifestyle of the animal?</w:t>
      </w:r>
      <w:r w:rsidR="00804308">
        <w:rPr>
          <w:b/>
          <w:sz w:val="28"/>
          <w:szCs w:val="28"/>
        </w:rPr>
        <w:br/>
        <w:t>____________________________________________</w:t>
      </w:r>
      <w:r w:rsidR="00804308">
        <w:rPr>
          <w:b/>
          <w:sz w:val="28"/>
          <w:szCs w:val="28"/>
        </w:rPr>
        <w:br/>
        <w:t>____________________________________________</w:t>
      </w:r>
      <w:r w:rsidR="00804308">
        <w:rPr>
          <w:b/>
          <w:sz w:val="28"/>
          <w:szCs w:val="28"/>
        </w:rPr>
        <w:br/>
        <w:t>____________________________________________</w:t>
      </w:r>
      <w:r w:rsidR="00804308">
        <w:rPr>
          <w:b/>
          <w:sz w:val="28"/>
          <w:szCs w:val="28"/>
        </w:rPr>
        <w:br/>
        <w:t>____________________________________________</w:t>
      </w:r>
      <w:r w:rsidR="00804308">
        <w:rPr>
          <w:b/>
          <w:sz w:val="28"/>
          <w:szCs w:val="28"/>
        </w:rPr>
        <w:br/>
        <w:t>____________________________________________</w:t>
      </w:r>
      <w:r w:rsidR="00804308">
        <w:rPr>
          <w:b/>
          <w:sz w:val="28"/>
          <w:szCs w:val="28"/>
        </w:rPr>
        <w:br/>
        <w:t>____________________________________________</w:t>
      </w:r>
      <w:r w:rsidR="00804308">
        <w:rPr>
          <w:b/>
          <w:sz w:val="28"/>
          <w:szCs w:val="28"/>
        </w:rPr>
        <w:br/>
        <w:t>____________________________________________</w:t>
      </w:r>
      <w:r w:rsidR="00804308">
        <w:rPr>
          <w:b/>
          <w:sz w:val="28"/>
          <w:szCs w:val="28"/>
        </w:rPr>
        <w:br/>
        <w:t>____________________________________________</w:t>
      </w:r>
      <w:r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</w:p>
    <w:p w:rsidR="0029146F" w:rsidRPr="0029146F" w:rsidRDefault="008043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23. </w:t>
      </w:r>
      <w:r w:rsidR="0029146F" w:rsidRPr="0029146F">
        <w:rPr>
          <w:b/>
          <w:sz w:val="28"/>
          <w:szCs w:val="28"/>
        </w:rPr>
        <w:t xml:space="preserve">List 5 types of </w:t>
      </w:r>
      <w:proofErr w:type="gramStart"/>
      <w:r w:rsidR="0029146F" w:rsidRPr="0029146F">
        <w:rPr>
          <w:b/>
          <w:sz w:val="28"/>
          <w:szCs w:val="28"/>
        </w:rPr>
        <w:t>vertebrates</w:t>
      </w:r>
      <w:proofErr w:type="gramEnd"/>
      <w:r w:rsidR="00892571">
        <w:rPr>
          <w:b/>
          <w:sz w:val="28"/>
          <w:szCs w:val="28"/>
        </w:rPr>
        <w:br/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t>_________________________________________________________________</w:t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</w:p>
    <w:p w:rsidR="0029146F" w:rsidRPr="0029146F" w:rsidRDefault="008043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24. </w:t>
      </w:r>
      <w:r w:rsidR="0029146F" w:rsidRPr="0029146F">
        <w:rPr>
          <w:b/>
          <w:sz w:val="28"/>
          <w:szCs w:val="28"/>
        </w:rPr>
        <w:t xml:space="preserve">List 4 types of </w:t>
      </w:r>
      <w:proofErr w:type="gramStart"/>
      <w:r w:rsidR="0029146F" w:rsidRPr="0029146F">
        <w:rPr>
          <w:b/>
          <w:sz w:val="28"/>
          <w:szCs w:val="28"/>
        </w:rPr>
        <w:t>invertebrates</w:t>
      </w:r>
      <w:proofErr w:type="gramEnd"/>
      <w:r w:rsidR="00892571">
        <w:rPr>
          <w:b/>
          <w:sz w:val="28"/>
          <w:szCs w:val="28"/>
        </w:rPr>
        <w:br/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t>_________________________________________________________________</w:t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</w:p>
    <w:p w:rsidR="0029146F" w:rsidRPr="0029146F" w:rsidRDefault="0029146F">
      <w:pPr>
        <w:rPr>
          <w:b/>
          <w:sz w:val="28"/>
          <w:szCs w:val="28"/>
        </w:rPr>
      </w:pPr>
      <w:r w:rsidRPr="0029146F">
        <w:rPr>
          <w:b/>
          <w:sz w:val="28"/>
          <w:szCs w:val="28"/>
        </w:rPr>
        <w:t>Name a group of living things that is difficult to see with just your eyes</w:t>
      </w:r>
      <w:r w:rsidR="00892571">
        <w:rPr>
          <w:b/>
          <w:sz w:val="28"/>
          <w:szCs w:val="28"/>
        </w:rPr>
        <w:br/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t>_________________________________________________________________</w:t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</w:p>
    <w:p w:rsidR="0029146F" w:rsidRPr="0029146F" w:rsidRDefault="0080430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  <w:t xml:space="preserve">25. </w:t>
      </w:r>
      <w:r w:rsidR="0029146F" w:rsidRPr="0029146F">
        <w:rPr>
          <w:b/>
          <w:sz w:val="28"/>
          <w:szCs w:val="28"/>
        </w:rPr>
        <w:t>Explain the difference between biotic and abiotic</w:t>
      </w:r>
      <w:r w:rsidR="00892571">
        <w:rPr>
          <w:b/>
          <w:sz w:val="28"/>
          <w:szCs w:val="28"/>
        </w:rPr>
        <w:br/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t>_________________________________________________________________</w:t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</w:r>
    </w:p>
    <w:p w:rsidR="0029146F" w:rsidRPr="0029146F" w:rsidRDefault="008043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26. </w:t>
      </w:r>
      <w:r w:rsidR="0029146F" w:rsidRPr="0029146F">
        <w:rPr>
          <w:b/>
          <w:sz w:val="28"/>
          <w:szCs w:val="28"/>
        </w:rPr>
        <w:t>Explain why it is important that Earth has so much diversity.</w:t>
      </w:r>
      <w:r w:rsidR="00892571">
        <w:rPr>
          <w:b/>
          <w:sz w:val="28"/>
          <w:szCs w:val="28"/>
        </w:rPr>
        <w:br/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t>_________________________________________________________________</w:t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  <w:r w:rsidR="00892571">
        <w:rPr>
          <w:rFonts w:ascii="Calibri" w:eastAsia="Times New Roman" w:hAnsi="Calibri" w:cs="Times New Roman"/>
          <w:b/>
          <w:sz w:val="28"/>
          <w:szCs w:val="28"/>
          <w:lang w:eastAsia="en-CA"/>
        </w:rPr>
        <w:br/>
        <w:t>_________________________________________________________________</w:t>
      </w:r>
    </w:p>
    <w:p w:rsidR="0029146F" w:rsidRDefault="0029146F">
      <w:pPr>
        <w:rPr>
          <w:b/>
          <w:sz w:val="28"/>
          <w:szCs w:val="28"/>
        </w:rPr>
      </w:pPr>
    </w:p>
    <w:p w:rsidR="00804308" w:rsidRDefault="00804308">
      <w:pPr>
        <w:rPr>
          <w:b/>
          <w:sz w:val="28"/>
          <w:szCs w:val="28"/>
        </w:rPr>
      </w:pPr>
    </w:p>
    <w:p w:rsidR="00804308" w:rsidRPr="0029146F" w:rsidRDefault="0080430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5943600" cy="37325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_biodiversity2_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308" w:rsidRPr="0029146F" w:rsidSect="006816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660741"/>
    <w:multiLevelType w:val="hybridMultilevel"/>
    <w:tmpl w:val="0092416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AB3D0F"/>
    <w:multiLevelType w:val="hybridMultilevel"/>
    <w:tmpl w:val="BCB4EDE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FB6"/>
    <w:rsid w:val="0029146F"/>
    <w:rsid w:val="0033734D"/>
    <w:rsid w:val="00496FB6"/>
    <w:rsid w:val="004B7F2D"/>
    <w:rsid w:val="00770D55"/>
    <w:rsid w:val="00804308"/>
    <w:rsid w:val="00892571"/>
    <w:rsid w:val="00BD3762"/>
    <w:rsid w:val="00DC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28C89"/>
  <w15:docId w15:val="{15E50CD6-40D5-44E8-87ED-65FE7DD5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14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2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6B15B584</Template>
  <TotalTime>56</TotalTime>
  <Pages>8</Pages>
  <Words>1218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Carrie Timm</dc:creator>
  <cp:lastModifiedBy>Carie Timm McKenzie</cp:lastModifiedBy>
  <cp:revision>4</cp:revision>
  <cp:lastPrinted>2012-12-13T04:27:00Z</cp:lastPrinted>
  <dcterms:created xsi:type="dcterms:W3CDTF">2012-12-11T17:56:00Z</dcterms:created>
  <dcterms:modified xsi:type="dcterms:W3CDTF">2020-01-23T16:52:00Z</dcterms:modified>
</cp:coreProperties>
</file>